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5A1" w:rsidRPr="00DC5200" w:rsidRDefault="00D125A1" w:rsidP="00A6700B">
      <w:pPr>
        <w:jc w:val="both"/>
        <w:rPr>
          <w:lang w:val="ru-RU"/>
        </w:rPr>
      </w:pPr>
      <w:r w:rsidRPr="00DC5200">
        <w:rPr>
          <w:lang w:val="ru-RU"/>
        </w:rPr>
        <w:t>На основу Закона о стечају и у складу са Националним стандардом бр. 5 о начину и поступку уновчења имовине стечајног дужника, стечајни управник у поступку стечаја над стечајним дужником  Земљорадничка задруга “Деч” у стечају, из Деча на адреси ул. Ивана Петровића  бб  објављује:</w:t>
      </w:r>
    </w:p>
    <w:p w:rsidR="00D125A1" w:rsidRPr="00584DD8" w:rsidRDefault="00D125A1" w:rsidP="00584DD8">
      <w:pPr>
        <w:jc w:val="both"/>
        <w:rPr>
          <w:b/>
          <w:lang w:val="ru-RU"/>
        </w:rPr>
      </w:pPr>
      <w:r w:rsidRPr="00584DD8">
        <w:rPr>
          <w:b/>
          <w:lang w:val="ru-RU"/>
        </w:rPr>
        <w:t xml:space="preserve">ПОЗИВ СТРУЧНИМ ЛИЦИМА ЗА ДОСТАВЉАЊЕ ПОНУДЕ ЗА ВРШЕЊЕ ПРОЦЕНЕ ВРЕДНОСТИ ЦЕЛОКУПНЕ ИМОВИНЕ СТЕЧАЈНОГ ДУЖНИКА </w:t>
      </w:r>
      <w:r w:rsidRPr="00584DD8">
        <w:rPr>
          <w:b/>
          <w:lang w:val="sr-Cyrl-CS"/>
        </w:rPr>
        <w:t>УЗ ДАВАЊЕ ПРОЦЕНЕ ЦЕЛИСХОДНОСТИ ПРОДАЈЕ ЦЕЛОКУПНЕ ИМОВИНЕ ИЛИ ИМОВИНСКЕ ЦЕЛИНЕ ИЛИ ПРОДАЈЕ СТЕЧАЈНОГ ДУЖНИКА КАО ПРАВНОГ ЛИЦА У ОДНОСУ НА ПРОДАЈУ ПОЈЕДИНАЧНЕ ИМОВИНЕ СТЕЧАЈНОГ ДУЖНИКА</w:t>
      </w:r>
      <w:r w:rsidRPr="00584DD8">
        <w:rPr>
          <w:b/>
          <w:lang w:val="ru-RU"/>
        </w:rPr>
        <w:t xml:space="preserve"> </w:t>
      </w:r>
    </w:p>
    <w:p w:rsidR="00D125A1" w:rsidRPr="004C6025" w:rsidRDefault="00D125A1" w:rsidP="00584DD8">
      <w:pPr>
        <w:jc w:val="both"/>
      </w:pPr>
      <w:r w:rsidRPr="004C6025">
        <w:t>УВОД</w:t>
      </w:r>
    </w:p>
    <w:p w:rsidR="00D125A1" w:rsidRPr="00DC5200" w:rsidRDefault="00D125A1" w:rsidP="00A6700B">
      <w:pPr>
        <w:jc w:val="both"/>
        <w:rPr>
          <w:lang w:val="ru-RU"/>
        </w:rPr>
      </w:pPr>
      <w:r w:rsidRPr="00DC5200">
        <w:rPr>
          <w:lang w:val="ru-RU"/>
        </w:rPr>
        <w:t xml:space="preserve">Решењем Привредног суда у Сремској Митровици Ст 24/2019 од 01.10.2019. године отворен је стечајни поступак над стечајним дужником Земљорадничка задруга “Деч” </w:t>
      </w:r>
      <w:r w:rsidRPr="004C6025">
        <w:t>doo</w:t>
      </w:r>
      <w:r w:rsidRPr="00DC5200">
        <w:rPr>
          <w:lang w:val="ru-RU"/>
        </w:rPr>
        <w:t xml:space="preserve"> у стечају, из Деча.  Дана 31.12.2019. године донето је Решење Привредног суда у Сремској Митровици којим се одређује банкротство стечајног дужника, исто је правоснажно од дана 06.02.2020. године. </w:t>
      </w:r>
    </w:p>
    <w:p w:rsidR="00D125A1" w:rsidRPr="004C6025" w:rsidRDefault="00D125A1" w:rsidP="00A6700B">
      <w:pPr>
        <w:pStyle w:val="ListParagraph"/>
        <w:numPr>
          <w:ilvl w:val="0"/>
          <w:numId w:val="1"/>
        </w:numPr>
        <w:jc w:val="both"/>
      </w:pPr>
      <w:r w:rsidRPr="004C6025">
        <w:t>СВРХА ПРОЦЕНЕ</w:t>
      </w:r>
    </w:p>
    <w:p w:rsidR="00D125A1" w:rsidRPr="00DC5200" w:rsidRDefault="00D125A1" w:rsidP="00A6700B">
      <w:pPr>
        <w:jc w:val="both"/>
        <w:rPr>
          <w:lang w:val="ru-RU"/>
        </w:rPr>
      </w:pPr>
      <w:r w:rsidRPr="00DC5200">
        <w:rPr>
          <w:lang w:val="ru-RU"/>
        </w:rPr>
        <w:t xml:space="preserve">Сврха процене је да се утврди стратегија продаје у циљу остваривања највеће продајне вредности и максимално могућег колективног намирења поверилаца. Стечајни управник ће у складу са чланом 132. став 2. процену доставити суду и одбору поверилаца.  </w:t>
      </w:r>
    </w:p>
    <w:p w:rsidR="00D125A1" w:rsidRPr="004C6025" w:rsidRDefault="00D125A1" w:rsidP="00A6700B">
      <w:pPr>
        <w:pStyle w:val="ListParagraph"/>
        <w:numPr>
          <w:ilvl w:val="0"/>
          <w:numId w:val="1"/>
        </w:numPr>
        <w:jc w:val="both"/>
      </w:pPr>
      <w:r w:rsidRPr="004C6025">
        <w:t>ИЗВЕШТАЈ О ПРОЦЕНИ</w:t>
      </w:r>
    </w:p>
    <w:p w:rsidR="00D125A1" w:rsidRPr="00DC5200" w:rsidRDefault="00D125A1" w:rsidP="00422134">
      <w:pPr>
        <w:jc w:val="both"/>
        <w:rPr>
          <w:lang w:val="ru-RU"/>
        </w:rPr>
      </w:pPr>
      <w:r w:rsidRPr="00DC5200">
        <w:rPr>
          <w:lang w:val="ru-RU"/>
        </w:rPr>
        <w:t>Проценитељ је дужан по завршетку процене да достави Извештај о процени у четири оригинална примерка у писаној и електронској форми која ће морати да садржи следеће:</w:t>
      </w:r>
    </w:p>
    <w:p w:rsidR="00D125A1" w:rsidRPr="00DC5200" w:rsidRDefault="00D125A1" w:rsidP="00422134">
      <w:pPr>
        <w:pStyle w:val="ListParagraph"/>
        <w:numPr>
          <w:ilvl w:val="0"/>
          <w:numId w:val="2"/>
        </w:numPr>
        <w:jc w:val="both"/>
        <w:rPr>
          <w:lang w:val="ru-RU"/>
        </w:rPr>
      </w:pPr>
      <w:r w:rsidRPr="00DC5200">
        <w:rPr>
          <w:lang w:val="ru-RU"/>
        </w:rPr>
        <w:t>Прецизно означен предмет процене, дефиницију вредности уз опис метода коришћења  у процени,</w:t>
      </w:r>
    </w:p>
    <w:p w:rsidR="00D125A1" w:rsidRPr="00DC5200" w:rsidRDefault="00D125A1" w:rsidP="00422134">
      <w:pPr>
        <w:pStyle w:val="ListParagraph"/>
        <w:numPr>
          <w:ilvl w:val="0"/>
          <w:numId w:val="2"/>
        </w:numPr>
        <w:jc w:val="both"/>
        <w:rPr>
          <w:lang w:val="ru-RU"/>
        </w:rPr>
      </w:pPr>
      <w:r w:rsidRPr="00DC5200">
        <w:rPr>
          <w:lang w:val="ru-RU"/>
        </w:rPr>
        <w:t>Закључак о процењеној ликвидационој вредности имовине стечајног дужника</w:t>
      </w:r>
    </w:p>
    <w:p w:rsidR="00D125A1" w:rsidRPr="00DC5200" w:rsidRDefault="00D125A1" w:rsidP="00422134">
      <w:pPr>
        <w:pStyle w:val="ListParagraph"/>
        <w:numPr>
          <w:ilvl w:val="0"/>
          <w:numId w:val="2"/>
        </w:numPr>
        <w:jc w:val="both"/>
        <w:rPr>
          <w:lang w:val="ru-RU"/>
        </w:rPr>
      </w:pPr>
      <w:r w:rsidRPr="00DC5200">
        <w:rPr>
          <w:lang w:val="ru-RU"/>
        </w:rPr>
        <w:t xml:space="preserve">Закључак о процењеној вредности стечајног дужника као правног лица </w:t>
      </w:r>
    </w:p>
    <w:p w:rsidR="00D125A1" w:rsidRPr="00DC5200" w:rsidRDefault="00D125A1" w:rsidP="000A0886">
      <w:pPr>
        <w:pStyle w:val="ListParagraph"/>
        <w:numPr>
          <w:ilvl w:val="0"/>
          <w:numId w:val="2"/>
        </w:numPr>
        <w:jc w:val="both"/>
        <w:rPr>
          <w:lang w:val="ru-RU"/>
        </w:rPr>
      </w:pPr>
      <w:r w:rsidRPr="00DC5200">
        <w:rPr>
          <w:lang w:val="ru-RU"/>
        </w:rPr>
        <w:t>Закључак у вези целисходности најповољнијег начина продај</w:t>
      </w:r>
      <w:r w:rsidRPr="004C6025">
        <w:t>e</w:t>
      </w:r>
      <w:r w:rsidRPr="00DC5200">
        <w:rPr>
          <w:lang w:val="ru-RU"/>
        </w:rPr>
        <w:t>, мишљење проценитеља и предлог најповољнијег начина уновчења стечајне масе уз давање детаљног образложења</w:t>
      </w:r>
    </w:p>
    <w:p w:rsidR="00D125A1" w:rsidRPr="004C6025" w:rsidRDefault="00D125A1" w:rsidP="00A6700B">
      <w:pPr>
        <w:pStyle w:val="ListParagraph"/>
        <w:numPr>
          <w:ilvl w:val="0"/>
          <w:numId w:val="1"/>
        </w:numPr>
        <w:jc w:val="both"/>
      </w:pPr>
      <w:r w:rsidRPr="004C6025">
        <w:t>МЕТОД ПРОЦЕНЕ</w:t>
      </w:r>
    </w:p>
    <w:p w:rsidR="00D125A1" w:rsidRPr="00DC5200" w:rsidRDefault="00D125A1" w:rsidP="00A6700B">
      <w:pPr>
        <w:jc w:val="both"/>
        <w:rPr>
          <w:lang w:val="ru-RU"/>
        </w:rPr>
      </w:pPr>
      <w:r w:rsidRPr="00DC5200">
        <w:rPr>
          <w:lang w:val="ru-RU"/>
        </w:rPr>
        <w:t>Метод процене је прописан Законом о стечају, Националним стандардом и МРС. Понуђачи су дужни да опишу методе које намеравају да користе у својој процени.</w:t>
      </w:r>
    </w:p>
    <w:p w:rsidR="00D125A1" w:rsidRPr="00DC5200" w:rsidRDefault="00D125A1" w:rsidP="00A6700B">
      <w:pPr>
        <w:jc w:val="both"/>
        <w:rPr>
          <w:lang w:val="ru-RU"/>
        </w:rPr>
      </w:pPr>
      <w:r w:rsidRPr="00DC5200">
        <w:rPr>
          <w:lang w:val="ru-RU"/>
        </w:rPr>
        <w:t>У складу са Националним стандардом бр. 5  по којем утврђивање процењене вредности врши се у складу са Међународним стандардима финансијског извештавања.</w:t>
      </w:r>
    </w:p>
    <w:p w:rsidR="00D125A1" w:rsidRPr="00DC5200" w:rsidRDefault="00D125A1" w:rsidP="00A6700B">
      <w:pPr>
        <w:jc w:val="both"/>
        <w:rPr>
          <w:lang w:val="ru-RU"/>
        </w:rPr>
      </w:pPr>
    </w:p>
    <w:p w:rsidR="00D125A1" w:rsidRPr="00DC5200" w:rsidRDefault="00D125A1" w:rsidP="00A6700B">
      <w:pPr>
        <w:jc w:val="both"/>
        <w:rPr>
          <w:lang w:val="ru-RU"/>
        </w:rPr>
      </w:pPr>
    </w:p>
    <w:p w:rsidR="00D125A1" w:rsidRPr="004C6025" w:rsidRDefault="00D125A1" w:rsidP="00A6700B">
      <w:pPr>
        <w:pStyle w:val="ListParagraph"/>
        <w:numPr>
          <w:ilvl w:val="0"/>
          <w:numId w:val="1"/>
        </w:numPr>
        <w:jc w:val="both"/>
      </w:pPr>
      <w:r w:rsidRPr="004C6025">
        <w:t>ИНФОРМАЦИЈЕ ЗА ПОНУЂАЧЕ</w:t>
      </w:r>
    </w:p>
    <w:p w:rsidR="00D125A1" w:rsidRPr="00DC5200" w:rsidRDefault="00D125A1" w:rsidP="00A6700B">
      <w:pPr>
        <w:jc w:val="both"/>
        <w:rPr>
          <w:lang w:val="ru-RU"/>
        </w:rPr>
      </w:pPr>
      <w:r w:rsidRPr="00DC5200">
        <w:rPr>
          <w:lang w:val="ru-RU"/>
        </w:rPr>
        <w:t xml:space="preserve">Имовина стечајног дужника се састоји од непокретне имовине у КО Деч  – земљишта и објеката. </w:t>
      </w:r>
    </w:p>
    <w:p w:rsidR="00D125A1" w:rsidRDefault="00D125A1" w:rsidP="00A6700B">
      <w:pPr>
        <w:jc w:val="both"/>
        <w:rPr>
          <w:lang w:val="ru-RU"/>
        </w:rPr>
      </w:pPr>
      <w:r w:rsidRPr="00DC5200">
        <w:rPr>
          <w:lang w:val="ru-RU"/>
        </w:rPr>
        <w:t>Земљиште се налази у грађевинском подручју</w:t>
      </w:r>
      <w:r>
        <w:rPr>
          <w:lang w:val="ru-RU"/>
        </w:rPr>
        <w:t xml:space="preserve"> следећим катастарским општинама :</w:t>
      </w:r>
    </w:p>
    <w:p w:rsidR="00D125A1" w:rsidRDefault="00D125A1" w:rsidP="00A6700B">
      <w:pPr>
        <w:jc w:val="both"/>
        <w:rPr>
          <w:lang w:val="ru-RU"/>
        </w:rPr>
      </w:pPr>
      <w:r>
        <w:rPr>
          <w:lang w:val="ru-RU"/>
        </w:rPr>
        <w:t>- К.О. ДЕЧ   -  Лист непокретности бр. 1218</w:t>
      </w:r>
    </w:p>
    <w:p w:rsidR="00D125A1" w:rsidRDefault="00D125A1" w:rsidP="00A6700B">
      <w:pPr>
        <w:jc w:val="both"/>
        <w:rPr>
          <w:lang w:val="ru-RU"/>
        </w:rPr>
      </w:pPr>
      <w:r>
        <w:rPr>
          <w:lang w:val="ru-RU"/>
        </w:rPr>
        <w:t>- К.О. ПЕЋИНЦИ – Лист непокретности бр. 381</w:t>
      </w:r>
    </w:p>
    <w:p w:rsidR="00D125A1" w:rsidRPr="00DC5200" w:rsidRDefault="00D125A1" w:rsidP="00A6700B">
      <w:pPr>
        <w:jc w:val="both"/>
        <w:rPr>
          <w:lang w:val="ru-RU"/>
        </w:rPr>
      </w:pPr>
      <w:r>
        <w:rPr>
          <w:lang w:val="ru-RU"/>
        </w:rPr>
        <w:t>- К.О. ДЕЧ    -  Лист непокретности бр. 89</w:t>
      </w:r>
    </w:p>
    <w:p w:rsidR="00D125A1" w:rsidRPr="00DC5200" w:rsidRDefault="00D125A1" w:rsidP="00A6700B">
      <w:pPr>
        <w:jc w:val="both"/>
        <w:rPr>
          <w:lang w:val="ru-RU"/>
        </w:rPr>
      </w:pPr>
      <w:r w:rsidRPr="00DC5200">
        <w:rPr>
          <w:lang w:val="ru-RU"/>
        </w:rPr>
        <w:t>Објекти се налазе у КО Деч на КП 2144 и обухватају следеће:</w:t>
      </w:r>
    </w:p>
    <w:p w:rsidR="00D125A1" w:rsidRPr="00DC5200" w:rsidRDefault="00D125A1" w:rsidP="00B674AA">
      <w:pPr>
        <w:pStyle w:val="ListParagraph"/>
        <w:numPr>
          <w:ilvl w:val="0"/>
          <w:numId w:val="6"/>
        </w:numPr>
        <w:jc w:val="both"/>
        <w:rPr>
          <w:lang w:val="ru-RU"/>
        </w:rPr>
      </w:pPr>
      <w:r w:rsidRPr="00DC5200">
        <w:rPr>
          <w:lang w:val="ru-RU"/>
        </w:rPr>
        <w:t xml:space="preserve">Зграда пољопривреде – фарма пилића објекат број 1, површине 527 </w:t>
      </w:r>
      <w:r>
        <w:t>m</w:t>
      </w:r>
      <w:r w:rsidRPr="00DC5200">
        <w:rPr>
          <w:vertAlign w:val="superscript"/>
          <w:lang w:val="ru-RU"/>
        </w:rPr>
        <w:t>2</w:t>
      </w:r>
    </w:p>
    <w:p w:rsidR="00D125A1" w:rsidRPr="00DC5200" w:rsidRDefault="00D125A1" w:rsidP="00B674AA">
      <w:pPr>
        <w:pStyle w:val="ListParagraph"/>
        <w:numPr>
          <w:ilvl w:val="0"/>
          <w:numId w:val="6"/>
        </w:numPr>
        <w:jc w:val="both"/>
        <w:rPr>
          <w:lang w:val="ru-RU"/>
        </w:rPr>
      </w:pPr>
      <w:r w:rsidRPr="00DC5200">
        <w:rPr>
          <w:lang w:val="ru-RU"/>
        </w:rPr>
        <w:t xml:space="preserve">Зграда пољопривреде – управна зграда, површине 570 </w:t>
      </w:r>
      <w:r>
        <w:t>m</w:t>
      </w:r>
      <w:r w:rsidRPr="00DC5200">
        <w:rPr>
          <w:vertAlign w:val="superscript"/>
          <w:lang w:val="ru-RU"/>
        </w:rPr>
        <w:t>2</w:t>
      </w:r>
    </w:p>
    <w:p w:rsidR="00D125A1" w:rsidRPr="000C6887" w:rsidRDefault="00D125A1" w:rsidP="00B674AA">
      <w:pPr>
        <w:pStyle w:val="ListParagraph"/>
        <w:numPr>
          <w:ilvl w:val="0"/>
          <w:numId w:val="6"/>
        </w:numPr>
        <w:jc w:val="both"/>
      </w:pPr>
      <w:r>
        <w:t>Зграда пољопривреде – товилиште, површине 340</w:t>
      </w:r>
      <w:r w:rsidRPr="000C6887">
        <w:t xml:space="preserve"> </w:t>
      </w:r>
      <w:r>
        <w:t>m</w:t>
      </w:r>
      <w:r>
        <w:rPr>
          <w:vertAlign w:val="superscript"/>
        </w:rPr>
        <w:t>2</w:t>
      </w:r>
    </w:p>
    <w:p w:rsidR="00D125A1" w:rsidRPr="00DC5200" w:rsidRDefault="00D125A1" w:rsidP="00B674AA">
      <w:pPr>
        <w:pStyle w:val="ListParagraph"/>
        <w:numPr>
          <w:ilvl w:val="0"/>
          <w:numId w:val="6"/>
        </w:numPr>
        <w:jc w:val="both"/>
        <w:rPr>
          <w:lang w:val="ru-RU"/>
        </w:rPr>
      </w:pPr>
      <w:r w:rsidRPr="00DC5200">
        <w:rPr>
          <w:lang w:val="ru-RU"/>
        </w:rPr>
        <w:t xml:space="preserve">Зграда пољопривреде – фарма пилића објекат 2, површине 359 </w:t>
      </w:r>
      <w:r>
        <w:t>m</w:t>
      </w:r>
      <w:r w:rsidRPr="00DC5200">
        <w:rPr>
          <w:vertAlign w:val="superscript"/>
          <w:lang w:val="ru-RU"/>
        </w:rPr>
        <w:t>2</w:t>
      </w:r>
    </w:p>
    <w:p w:rsidR="00D125A1" w:rsidRPr="00DC5200" w:rsidRDefault="00D125A1" w:rsidP="00B674AA">
      <w:pPr>
        <w:pStyle w:val="ListParagraph"/>
        <w:numPr>
          <w:ilvl w:val="0"/>
          <w:numId w:val="6"/>
        </w:numPr>
        <w:jc w:val="both"/>
        <w:rPr>
          <w:lang w:val="ru-RU"/>
        </w:rPr>
      </w:pPr>
      <w:r w:rsidRPr="00DC5200">
        <w:rPr>
          <w:lang w:val="ru-RU"/>
        </w:rPr>
        <w:t xml:space="preserve">Хала површине 630 </w:t>
      </w:r>
      <w:r>
        <w:t>m</w:t>
      </w:r>
      <w:r w:rsidRPr="00DC5200">
        <w:rPr>
          <w:vertAlign w:val="superscript"/>
          <w:lang w:val="ru-RU"/>
        </w:rPr>
        <w:t xml:space="preserve">2 </w:t>
      </w:r>
      <w:r w:rsidRPr="00DC5200">
        <w:rPr>
          <w:lang w:val="ru-RU"/>
        </w:rPr>
        <w:t>(објекат није укњижен)</w:t>
      </w:r>
    </w:p>
    <w:p w:rsidR="00D125A1" w:rsidRPr="00DC5200" w:rsidRDefault="00D125A1" w:rsidP="000C6887">
      <w:pPr>
        <w:pStyle w:val="ListParagraph"/>
        <w:numPr>
          <w:ilvl w:val="0"/>
          <w:numId w:val="6"/>
        </w:numPr>
        <w:jc w:val="both"/>
        <w:rPr>
          <w:lang w:val="ru-RU"/>
        </w:rPr>
      </w:pPr>
      <w:r w:rsidRPr="00DC5200">
        <w:rPr>
          <w:lang w:val="ru-RU"/>
        </w:rPr>
        <w:t xml:space="preserve">Помоћна зграда у близини хале, површине 8 </w:t>
      </w:r>
      <w:r>
        <w:t>m</w:t>
      </w:r>
      <w:r w:rsidRPr="00DC5200">
        <w:rPr>
          <w:vertAlign w:val="superscript"/>
          <w:lang w:val="ru-RU"/>
        </w:rPr>
        <w:t xml:space="preserve">2 </w:t>
      </w:r>
      <w:r w:rsidRPr="00DC5200">
        <w:rPr>
          <w:lang w:val="ru-RU"/>
        </w:rPr>
        <w:t>(објекат није укњижен)</w:t>
      </w:r>
    </w:p>
    <w:p w:rsidR="00D125A1" w:rsidRPr="00DC5200" w:rsidRDefault="00D125A1" w:rsidP="000C6887">
      <w:pPr>
        <w:pStyle w:val="ListParagraph"/>
        <w:numPr>
          <w:ilvl w:val="0"/>
          <w:numId w:val="6"/>
        </w:numPr>
        <w:jc w:val="both"/>
        <w:rPr>
          <w:lang w:val="ru-RU"/>
        </w:rPr>
      </w:pPr>
      <w:r w:rsidRPr="00DC5200">
        <w:rPr>
          <w:lang w:val="ru-RU"/>
        </w:rPr>
        <w:t xml:space="preserve">Портирница површине 6 </w:t>
      </w:r>
      <w:r>
        <w:t>m</w:t>
      </w:r>
      <w:r w:rsidRPr="00DC5200">
        <w:rPr>
          <w:vertAlign w:val="superscript"/>
          <w:lang w:val="ru-RU"/>
        </w:rPr>
        <w:t xml:space="preserve">2 </w:t>
      </w:r>
      <w:r w:rsidRPr="00DC5200">
        <w:rPr>
          <w:lang w:val="ru-RU"/>
        </w:rPr>
        <w:t>(објекат није укњижен)</w:t>
      </w:r>
    </w:p>
    <w:p w:rsidR="00D125A1" w:rsidRPr="00DC5200" w:rsidRDefault="00D125A1" w:rsidP="000C6887">
      <w:pPr>
        <w:pStyle w:val="ListParagraph"/>
        <w:numPr>
          <w:ilvl w:val="0"/>
          <w:numId w:val="6"/>
        </w:numPr>
        <w:jc w:val="both"/>
        <w:rPr>
          <w:lang w:val="ru-RU"/>
        </w:rPr>
      </w:pPr>
      <w:r w:rsidRPr="00DC5200">
        <w:rPr>
          <w:lang w:val="ru-RU"/>
        </w:rPr>
        <w:t xml:space="preserve">Помоћна зграда у близини управне зграде, површине 11 </w:t>
      </w:r>
      <w:r>
        <w:t>m</w:t>
      </w:r>
      <w:r w:rsidRPr="00DC5200">
        <w:rPr>
          <w:vertAlign w:val="superscript"/>
          <w:lang w:val="ru-RU"/>
        </w:rPr>
        <w:t xml:space="preserve">2 </w:t>
      </w:r>
      <w:r w:rsidRPr="00DC5200">
        <w:rPr>
          <w:lang w:val="ru-RU"/>
        </w:rPr>
        <w:t>(објекат није укњижен)</w:t>
      </w:r>
    </w:p>
    <w:p w:rsidR="00D125A1" w:rsidRDefault="00D125A1" w:rsidP="00A6700B">
      <w:pPr>
        <w:pStyle w:val="ListParagraph"/>
        <w:numPr>
          <w:ilvl w:val="0"/>
          <w:numId w:val="6"/>
        </w:numPr>
        <w:jc w:val="both"/>
        <w:rPr>
          <w:lang w:val="ru-RU"/>
        </w:rPr>
      </w:pPr>
      <w:r w:rsidRPr="00DC5200">
        <w:rPr>
          <w:lang w:val="ru-RU"/>
        </w:rPr>
        <w:t xml:space="preserve">Помоћна зграда површине 80 </w:t>
      </w:r>
      <w:r>
        <w:t>m</w:t>
      </w:r>
      <w:r w:rsidRPr="00DC5200">
        <w:rPr>
          <w:vertAlign w:val="superscript"/>
          <w:lang w:val="ru-RU"/>
        </w:rPr>
        <w:t xml:space="preserve">2 </w:t>
      </w:r>
      <w:r w:rsidRPr="00DC5200">
        <w:rPr>
          <w:lang w:val="ru-RU"/>
        </w:rPr>
        <w:t>(објекат није укњижен)</w:t>
      </w:r>
    </w:p>
    <w:p w:rsidR="00D125A1" w:rsidRPr="00DC5200" w:rsidRDefault="00D125A1" w:rsidP="00A6700B">
      <w:pPr>
        <w:pStyle w:val="ListParagraph"/>
        <w:numPr>
          <w:ilvl w:val="0"/>
          <w:numId w:val="6"/>
        </w:numPr>
        <w:jc w:val="both"/>
        <w:rPr>
          <w:lang w:val="ru-RU"/>
        </w:rPr>
      </w:pPr>
      <w:r>
        <w:rPr>
          <w:lang w:val="ru-RU"/>
        </w:rPr>
        <w:t>Други објекти пољопривреде ( у природи порушени , евидентирани у катастру непокретности</w:t>
      </w:r>
    </w:p>
    <w:p w:rsidR="00D125A1" w:rsidRPr="00DC5200" w:rsidRDefault="00D125A1" w:rsidP="00A6700B">
      <w:pPr>
        <w:jc w:val="both"/>
        <w:rPr>
          <w:lang w:val="ru-RU"/>
        </w:rPr>
      </w:pPr>
      <w:r w:rsidRPr="00DC5200">
        <w:rPr>
          <w:lang w:val="ru-RU"/>
        </w:rPr>
        <w:t xml:space="preserve">Заинтересовани понуђачи писане понуде подносе најкасније до </w:t>
      </w:r>
      <w:r>
        <w:rPr>
          <w:lang w:val="ru-RU"/>
        </w:rPr>
        <w:t>15.04.2020.</w:t>
      </w:r>
      <w:r w:rsidRPr="00DC5200">
        <w:rPr>
          <w:lang w:val="ru-RU"/>
        </w:rPr>
        <w:t xml:space="preserve"> на адресу канцеларије стечајног управника – Ул. Краља Петра </w:t>
      </w:r>
      <w:r w:rsidRPr="004C6025">
        <w:t>I</w:t>
      </w:r>
      <w:r w:rsidRPr="00DC5200">
        <w:rPr>
          <w:lang w:val="ru-RU"/>
        </w:rPr>
        <w:t xml:space="preserve">, бр. 13 Сремска Митровица. </w:t>
      </w:r>
    </w:p>
    <w:p w:rsidR="00D125A1" w:rsidRPr="00DC5200" w:rsidRDefault="00D125A1" w:rsidP="00A6700B">
      <w:pPr>
        <w:jc w:val="both"/>
        <w:rPr>
          <w:lang w:val="ru-RU"/>
        </w:rPr>
      </w:pPr>
      <w:r w:rsidRPr="00DC5200">
        <w:rPr>
          <w:lang w:val="ru-RU"/>
        </w:rPr>
        <w:t>Понуде доставити у два примерка у затвореној коверти са јасном назнаком ПРУЖАЊЕ УСЛУГА ПРОЦЕНЕ ВРЕДНОСТИ ИМОВИНЕ СТЕЧАЈНОГ ДУЖНИКА – ЗЕМЉОРАДНИЧКА ЗАДРУГА ДЕЧ У СТЕЧАЈУ ИЗ ДЕЧА.</w:t>
      </w:r>
    </w:p>
    <w:p w:rsidR="00D125A1" w:rsidRPr="004C6025" w:rsidRDefault="00D125A1" w:rsidP="00A6700B">
      <w:pPr>
        <w:jc w:val="both"/>
      </w:pPr>
      <w:r w:rsidRPr="00DC5200">
        <w:rPr>
          <w:lang w:val="ru-RU"/>
        </w:rPr>
        <w:t xml:space="preserve">Понуђач уз понуду доставља фотокопију докумената која не смеју бити старија од 12 месеци од дана пријема понуде. Наручиоци задржавају право да захтевају од Понуђача накнадно достављање на увид оригиналне документације. </w:t>
      </w:r>
      <w:r w:rsidRPr="004C6025">
        <w:t>Понуда треба да садржи:</w:t>
      </w:r>
    </w:p>
    <w:p w:rsidR="00D125A1" w:rsidRPr="00DC5200" w:rsidRDefault="00D125A1" w:rsidP="00A6700B">
      <w:pPr>
        <w:pStyle w:val="ListParagraph"/>
        <w:numPr>
          <w:ilvl w:val="0"/>
          <w:numId w:val="3"/>
        </w:numPr>
        <w:jc w:val="both"/>
        <w:rPr>
          <w:lang w:val="ru-RU"/>
        </w:rPr>
      </w:pPr>
      <w:r w:rsidRPr="00DC5200">
        <w:rPr>
          <w:lang w:val="ru-RU"/>
        </w:rPr>
        <w:t>Доказе о испуњености услова из тачке 6. овог огласа</w:t>
      </w:r>
    </w:p>
    <w:p w:rsidR="00D125A1" w:rsidRPr="00DC5200" w:rsidRDefault="00D125A1" w:rsidP="00A6700B">
      <w:pPr>
        <w:pStyle w:val="ListParagraph"/>
        <w:numPr>
          <w:ilvl w:val="0"/>
          <w:numId w:val="3"/>
        </w:numPr>
        <w:jc w:val="both"/>
        <w:rPr>
          <w:lang w:val="ru-RU"/>
        </w:rPr>
      </w:pPr>
      <w:r w:rsidRPr="00DC5200">
        <w:rPr>
          <w:lang w:val="ru-RU"/>
        </w:rPr>
        <w:t>Имена чланова ужег тима који ће радити процену са задужењима и референцама</w:t>
      </w:r>
    </w:p>
    <w:p w:rsidR="00D125A1" w:rsidRPr="00DC5200" w:rsidRDefault="00D125A1" w:rsidP="00A6700B">
      <w:pPr>
        <w:pStyle w:val="ListParagraph"/>
        <w:numPr>
          <w:ilvl w:val="0"/>
          <w:numId w:val="3"/>
        </w:numPr>
        <w:jc w:val="both"/>
        <w:rPr>
          <w:lang w:val="ru-RU"/>
        </w:rPr>
      </w:pPr>
      <w:r w:rsidRPr="00DC5200">
        <w:rPr>
          <w:lang w:val="ru-RU"/>
        </w:rPr>
        <w:t xml:space="preserve">Рок у којем ће завршити процену </w:t>
      </w:r>
    </w:p>
    <w:p w:rsidR="00D125A1" w:rsidRPr="00DC5200" w:rsidRDefault="00D125A1" w:rsidP="00A6700B">
      <w:pPr>
        <w:pStyle w:val="ListParagraph"/>
        <w:numPr>
          <w:ilvl w:val="0"/>
          <w:numId w:val="3"/>
        </w:numPr>
        <w:jc w:val="both"/>
        <w:rPr>
          <w:lang w:val="ru-RU"/>
        </w:rPr>
      </w:pPr>
      <w:r w:rsidRPr="00DC5200">
        <w:rPr>
          <w:lang w:val="ru-RU"/>
        </w:rPr>
        <w:t>Цену за пружену услугу исказану у динарима</w:t>
      </w:r>
    </w:p>
    <w:p w:rsidR="00D125A1" w:rsidRPr="00DC5200" w:rsidRDefault="00D125A1" w:rsidP="00A6700B">
      <w:pPr>
        <w:pStyle w:val="ListParagraph"/>
        <w:numPr>
          <w:ilvl w:val="0"/>
          <w:numId w:val="3"/>
        </w:numPr>
        <w:jc w:val="both"/>
        <w:rPr>
          <w:lang w:val="ru-RU"/>
        </w:rPr>
      </w:pPr>
      <w:r w:rsidRPr="00DC5200">
        <w:rPr>
          <w:lang w:val="ru-RU"/>
        </w:rPr>
        <w:t>Рок за исплату накнаде за извршену услугу</w:t>
      </w:r>
    </w:p>
    <w:p w:rsidR="00D125A1" w:rsidRPr="004C6025" w:rsidRDefault="00D125A1" w:rsidP="00A6700B">
      <w:pPr>
        <w:jc w:val="both"/>
      </w:pPr>
      <w:r w:rsidRPr="004C6025">
        <w:t>Уз понуду доставити:</w:t>
      </w:r>
    </w:p>
    <w:p w:rsidR="00D125A1" w:rsidRPr="00DC5200" w:rsidRDefault="00D125A1" w:rsidP="00A6700B">
      <w:pPr>
        <w:pStyle w:val="ListParagraph"/>
        <w:numPr>
          <w:ilvl w:val="0"/>
          <w:numId w:val="4"/>
        </w:numPr>
        <w:jc w:val="both"/>
        <w:rPr>
          <w:lang w:val="ru-RU"/>
        </w:rPr>
      </w:pPr>
      <w:r w:rsidRPr="00DC5200">
        <w:rPr>
          <w:lang w:val="ru-RU"/>
        </w:rPr>
        <w:t>Доказ о овлашћењу за обављање послова односно обављање делатности процене правних лица и имовине, лиценцу, решење из АПР-а, сертификате, уверења и друга документација издата од надлежних органа</w:t>
      </w:r>
    </w:p>
    <w:p w:rsidR="00D125A1" w:rsidRPr="004C6025" w:rsidRDefault="00D125A1" w:rsidP="00A6700B">
      <w:pPr>
        <w:pStyle w:val="ListParagraph"/>
        <w:numPr>
          <w:ilvl w:val="0"/>
          <w:numId w:val="4"/>
        </w:numPr>
        <w:jc w:val="both"/>
      </w:pPr>
      <w:r w:rsidRPr="004C6025">
        <w:t>Доказе о стручности</w:t>
      </w:r>
    </w:p>
    <w:p w:rsidR="00D125A1" w:rsidRPr="004C6025" w:rsidRDefault="00D125A1" w:rsidP="00A6700B">
      <w:pPr>
        <w:pStyle w:val="ListParagraph"/>
        <w:numPr>
          <w:ilvl w:val="0"/>
          <w:numId w:val="4"/>
        </w:numPr>
        <w:jc w:val="both"/>
      </w:pPr>
      <w:r w:rsidRPr="004C6025">
        <w:t>Референце досадашњег рада</w:t>
      </w:r>
    </w:p>
    <w:p w:rsidR="00D125A1" w:rsidRPr="00DC5200" w:rsidRDefault="00D125A1" w:rsidP="00A6700B">
      <w:pPr>
        <w:jc w:val="both"/>
        <w:rPr>
          <w:lang w:val="ru-RU"/>
        </w:rPr>
      </w:pPr>
      <w:r w:rsidRPr="00DC5200">
        <w:rPr>
          <w:lang w:val="ru-RU"/>
        </w:rPr>
        <w:t xml:space="preserve">Позивају се заинтересована лица да директним обиласком на лицу места утврде елементе за опредељеност понуде. У случају потребе и других података за опредељеност понуде заинтересована лица могу се јавити стечајном управнику Зорану Стојановић, тел: 063/8-555-288, 065/572-9-573 , </w:t>
      </w:r>
      <w:r>
        <w:t>e</w:t>
      </w:r>
      <w:r w:rsidRPr="00DC5200">
        <w:rPr>
          <w:lang w:val="ru-RU"/>
        </w:rPr>
        <w:t>-</w:t>
      </w:r>
      <w:r w:rsidRPr="004C6025">
        <w:t>mail</w:t>
      </w:r>
      <w:r w:rsidRPr="00DC5200">
        <w:rPr>
          <w:lang w:val="ru-RU"/>
        </w:rPr>
        <w:t xml:space="preserve">: </w:t>
      </w:r>
      <w:hyperlink r:id="rId5" w:history="1">
        <w:r w:rsidRPr="004C6025">
          <w:rPr>
            <w:rStyle w:val="Hyperlink"/>
          </w:rPr>
          <w:t>stole</w:t>
        </w:r>
        <w:r w:rsidRPr="00DC5200">
          <w:rPr>
            <w:rStyle w:val="Hyperlink"/>
            <w:lang w:val="ru-RU"/>
          </w:rPr>
          <w:t>@</w:t>
        </w:r>
        <w:r w:rsidRPr="004C6025">
          <w:rPr>
            <w:rStyle w:val="Hyperlink"/>
          </w:rPr>
          <w:t>open</w:t>
        </w:r>
        <w:r w:rsidRPr="00DC5200">
          <w:rPr>
            <w:rStyle w:val="Hyperlink"/>
            <w:lang w:val="ru-RU"/>
          </w:rPr>
          <w:t>.</w:t>
        </w:r>
        <w:r w:rsidRPr="004C6025">
          <w:rPr>
            <w:rStyle w:val="Hyperlink"/>
          </w:rPr>
          <w:t>telekom</w:t>
        </w:r>
        <w:r w:rsidRPr="00DC5200">
          <w:rPr>
            <w:rStyle w:val="Hyperlink"/>
            <w:lang w:val="ru-RU"/>
          </w:rPr>
          <w:t>.</w:t>
        </w:r>
        <w:r w:rsidRPr="004C6025">
          <w:rPr>
            <w:rStyle w:val="Hyperlink"/>
          </w:rPr>
          <w:t>rs</w:t>
        </w:r>
      </w:hyperlink>
      <w:r w:rsidRPr="00DC5200">
        <w:rPr>
          <w:lang w:val="ru-RU"/>
        </w:rPr>
        <w:t xml:space="preserve"> , је</w:t>
      </w:r>
      <w:r w:rsidRPr="004C6025">
        <w:t>zdicjadranka</w:t>
      </w:r>
      <w:r w:rsidRPr="00DC5200">
        <w:rPr>
          <w:lang w:val="ru-RU"/>
        </w:rPr>
        <w:t>@</w:t>
      </w:r>
      <w:r w:rsidRPr="004C6025">
        <w:t>gmail</w:t>
      </w:r>
      <w:r w:rsidRPr="00DC5200">
        <w:rPr>
          <w:lang w:val="ru-RU"/>
        </w:rPr>
        <w:t>.</w:t>
      </w:r>
      <w:r w:rsidRPr="004C6025">
        <w:t>com</w:t>
      </w:r>
    </w:p>
    <w:p w:rsidR="00D125A1" w:rsidRPr="00DC5200" w:rsidRDefault="00D125A1" w:rsidP="0042495C">
      <w:pPr>
        <w:jc w:val="both"/>
        <w:rPr>
          <w:lang w:val="ru-RU"/>
        </w:rPr>
      </w:pPr>
      <w:r w:rsidRPr="00DC5200">
        <w:rPr>
          <w:lang w:val="ru-RU"/>
        </w:rPr>
        <w:t xml:space="preserve">У складу са Националним стандардом бр. 5 о начину и поступку уновчења имовине стечајног дужника о избору понуђача одлучује Одбор поверилаца стечајног дужника, узимајући осим финансијске понуде у обзир и стручност, референце и друге елементе понуде који су од значаја за вршење конкретне процене,  и то искључиво са Листе понуђача добијене од стечајног упавника. У случају да Одбор не донесе одлуку у року од 8 дана од дана истека рока за достављање понуде, избор понуђача врши стечајни управник, применом истих критеријума. </w:t>
      </w:r>
    </w:p>
    <w:p w:rsidR="00D125A1" w:rsidRPr="004C6025" w:rsidRDefault="00D125A1" w:rsidP="0042495C">
      <w:pPr>
        <w:jc w:val="both"/>
      </w:pPr>
      <w:r w:rsidRPr="00DC5200">
        <w:rPr>
          <w:lang w:val="ru-RU"/>
        </w:rPr>
        <w:t xml:space="preserve">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писмено обавештење. </w:t>
      </w:r>
      <w:r w:rsidRPr="004C6025">
        <w:t xml:space="preserve">Цена није једини критеријум приликом одабира проценитеља. </w:t>
      </w:r>
    </w:p>
    <w:p w:rsidR="00D125A1" w:rsidRPr="004C6025" w:rsidRDefault="00D125A1" w:rsidP="0042495C">
      <w:pPr>
        <w:pStyle w:val="ListParagraph"/>
        <w:numPr>
          <w:ilvl w:val="0"/>
          <w:numId w:val="1"/>
        </w:numPr>
        <w:jc w:val="both"/>
      </w:pPr>
      <w:r w:rsidRPr="004C6025">
        <w:t>УСЛОВИ КОНКУРИСАЊА</w:t>
      </w:r>
    </w:p>
    <w:p w:rsidR="00D125A1" w:rsidRPr="00DC5200" w:rsidRDefault="00D125A1" w:rsidP="0042495C">
      <w:pPr>
        <w:jc w:val="both"/>
        <w:rPr>
          <w:lang w:val="ru-RU"/>
        </w:rPr>
      </w:pPr>
      <w:r w:rsidRPr="00DC5200">
        <w:rPr>
          <w:lang w:val="ru-RU"/>
        </w:rPr>
        <w:t>Понуду за учествовање могу поднети сви понуђачи који испуњавају услове у смислу квалификационих захтева, утврђених од стране наручиоца, и то:</w:t>
      </w:r>
    </w:p>
    <w:p w:rsidR="00D125A1" w:rsidRPr="00DC5200" w:rsidRDefault="00D125A1" w:rsidP="0042495C">
      <w:pPr>
        <w:pStyle w:val="ListParagraph"/>
        <w:numPr>
          <w:ilvl w:val="0"/>
          <w:numId w:val="5"/>
        </w:numPr>
        <w:jc w:val="both"/>
        <w:rPr>
          <w:lang w:val="ru-RU"/>
        </w:rPr>
      </w:pPr>
      <w:r w:rsidRPr="00DC5200">
        <w:rPr>
          <w:lang w:val="ru-RU"/>
        </w:rPr>
        <w:t>Да је регистрован за обављање делатности код надлежног органа</w:t>
      </w:r>
    </w:p>
    <w:p w:rsidR="00D125A1" w:rsidRPr="00DC5200" w:rsidRDefault="00D125A1" w:rsidP="0042495C">
      <w:pPr>
        <w:pStyle w:val="ListParagraph"/>
        <w:numPr>
          <w:ilvl w:val="0"/>
          <w:numId w:val="5"/>
        </w:numPr>
        <w:jc w:val="both"/>
        <w:rPr>
          <w:lang w:val="ru-RU"/>
        </w:rPr>
      </w:pPr>
      <w:r w:rsidRPr="00DC5200">
        <w:rPr>
          <w:lang w:val="ru-RU"/>
        </w:rPr>
        <w:t>Лиценца за обављање послова овлашћеног проценитеља</w:t>
      </w:r>
    </w:p>
    <w:p w:rsidR="00D125A1" w:rsidRPr="00DC5200" w:rsidRDefault="00D125A1" w:rsidP="0042495C">
      <w:pPr>
        <w:pStyle w:val="ListParagraph"/>
        <w:numPr>
          <w:ilvl w:val="0"/>
          <w:numId w:val="5"/>
        </w:numPr>
        <w:jc w:val="both"/>
        <w:rPr>
          <w:lang w:val="ru-RU"/>
        </w:rPr>
      </w:pPr>
      <w:r w:rsidRPr="00DC5200">
        <w:rPr>
          <w:lang w:val="ru-RU"/>
        </w:rPr>
        <w:t>Да испуњава квалификационе услове, односно да располаже довољним кадровским и техничким капацитетом за вршење услуге из понуде</w:t>
      </w:r>
    </w:p>
    <w:p w:rsidR="00D125A1" w:rsidRPr="00DC5200" w:rsidRDefault="00D125A1" w:rsidP="0042495C">
      <w:pPr>
        <w:jc w:val="both"/>
        <w:rPr>
          <w:lang w:val="ru-RU"/>
        </w:rPr>
      </w:pPr>
      <w:r w:rsidRPr="00DC5200">
        <w:rPr>
          <w:lang w:val="ru-RU"/>
        </w:rPr>
        <w:t xml:space="preserve">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 </w:t>
      </w:r>
    </w:p>
    <w:p w:rsidR="00D125A1" w:rsidRPr="00DC5200" w:rsidRDefault="00D125A1" w:rsidP="0042495C">
      <w:pPr>
        <w:jc w:val="both"/>
        <w:rPr>
          <w:lang w:val="ru-RU"/>
        </w:rPr>
      </w:pPr>
    </w:p>
    <w:p w:rsidR="00D125A1" w:rsidRPr="004C6025" w:rsidRDefault="00D125A1" w:rsidP="0042495C">
      <w:pPr>
        <w:jc w:val="right"/>
      </w:pPr>
      <w:r w:rsidRPr="004C6025">
        <w:t>Стечајни управник</w:t>
      </w:r>
    </w:p>
    <w:p w:rsidR="00D125A1" w:rsidRPr="004C6025" w:rsidRDefault="00D125A1" w:rsidP="0042495C">
      <w:pPr>
        <w:jc w:val="right"/>
      </w:pPr>
      <w:r w:rsidRPr="004C6025">
        <w:t>__________________</w:t>
      </w:r>
    </w:p>
    <w:p w:rsidR="00D125A1" w:rsidRPr="00930307" w:rsidRDefault="00D125A1" w:rsidP="0042495C">
      <w:pPr>
        <w:jc w:val="right"/>
      </w:pPr>
      <w:r>
        <w:t>Зоран Стојановић</w:t>
      </w:r>
    </w:p>
    <w:p w:rsidR="00D125A1" w:rsidRPr="00610B53" w:rsidRDefault="00D125A1" w:rsidP="0042495C">
      <w:pPr>
        <w:jc w:val="both"/>
        <w:rPr>
          <w:sz w:val="24"/>
          <w:szCs w:val="24"/>
        </w:rPr>
      </w:pPr>
    </w:p>
    <w:sectPr w:rsidR="00D125A1" w:rsidRPr="00610B53" w:rsidSect="00692C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C5E6A"/>
    <w:multiLevelType w:val="hybridMultilevel"/>
    <w:tmpl w:val="9C7CDF44"/>
    <w:lvl w:ilvl="0" w:tplc="64A6B6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6E1021"/>
    <w:multiLevelType w:val="hybridMultilevel"/>
    <w:tmpl w:val="9176F79C"/>
    <w:lvl w:ilvl="0" w:tplc="ADBA58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B41B7F"/>
    <w:multiLevelType w:val="hybridMultilevel"/>
    <w:tmpl w:val="233408C8"/>
    <w:lvl w:ilvl="0" w:tplc="64A6B6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50052A"/>
    <w:multiLevelType w:val="hybridMultilevel"/>
    <w:tmpl w:val="A200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AB6848"/>
    <w:multiLevelType w:val="hybridMultilevel"/>
    <w:tmpl w:val="9CEEE4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E5A5BCB"/>
    <w:multiLevelType w:val="hybridMultilevel"/>
    <w:tmpl w:val="7B48F938"/>
    <w:lvl w:ilvl="0" w:tplc="64A6B6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7A38"/>
    <w:rsid w:val="000A0886"/>
    <w:rsid w:val="000C6887"/>
    <w:rsid w:val="000E17B5"/>
    <w:rsid w:val="00113ABA"/>
    <w:rsid w:val="0012372A"/>
    <w:rsid w:val="00197F2A"/>
    <w:rsid w:val="001C695B"/>
    <w:rsid w:val="00261A54"/>
    <w:rsid w:val="00266BBF"/>
    <w:rsid w:val="002F415B"/>
    <w:rsid w:val="002F5CA2"/>
    <w:rsid w:val="00333287"/>
    <w:rsid w:val="00371929"/>
    <w:rsid w:val="003A6FBB"/>
    <w:rsid w:val="003B77F3"/>
    <w:rsid w:val="004012F0"/>
    <w:rsid w:val="00415132"/>
    <w:rsid w:val="00417B75"/>
    <w:rsid w:val="00422134"/>
    <w:rsid w:val="0042495C"/>
    <w:rsid w:val="004C6025"/>
    <w:rsid w:val="004D38BB"/>
    <w:rsid w:val="00584DD8"/>
    <w:rsid w:val="00610B53"/>
    <w:rsid w:val="006159F5"/>
    <w:rsid w:val="00625CF1"/>
    <w:rsid w:val="006619BF"/>
    <w:rsid w:val="00692CCB"/>
    <w:rsid w:val="006D5B25"/>
    <w:rsid w:val="006F3DD6"/>
    <w:rsid w:val="00717A38"/>
    <w:rsid w:val="007411A3"/>
    <w:rsid w:val="0076697F"/>
    <w:rsid w:val="00781206"/>
    <w:rsid w:val="00810173"/>
    <w:rsid w:val="0081331C"/>
    <w:rsid w:val="008568FB"/>
    <w:rsid w:val="00891070"/>
    <w:rsid w:val="008F5395"/>
    <w:rsid w:val="009012A8"/>
    <w:rsid w:val="00930307"/>
    <w:rsid w:val="0093720F"/>
    <w:rsid w:val="00973E8B"/>
    <w:rsid w:val="00987751"/>
    <w:rsid w:val="009E173C"/>
    <w:rsid w:val="00A56032"/>
    <w:rsid w:val="00A6700B"/>
    <w:rsid w:val="00AE1997"/>
    <w:rsid w:val="00B16084"/>
    <w:rsid w:val="00B23D6E"/>
    <w:rsid w:val="00B674AA"/>
    <w:rsid w:val="00BF3BC1"/>
    <w:rsid w:val="00C25568"/>
    <w:rsid w:val="00C605A6"/>
    <w:rsid w:val="00CF177B"/>
    <w:rsid w:val="00CF3C18"/>
    <w:rsid w:val="00D125A1"/>
    <w:rsid w:val="00D63004"/>
    <w:rsid w:val="00D7099C"/>
    <w:rsid w:val="00D7452D"/>
    <w:rsid w:val="00DB170D"/>
    <w:rsid w:val="00DC5200"/>
    <w:rsid w:val="00E010B8"/>
    <w:rsid w:val="00E15B0F"/>
    <w:rsid w:val="00E26E2A"/>
    <w:rsid w:val="00E5001E"/>
    <w:rsid w:val="00E556B1"/>
    <w:rsid w:val="00EC0040"/>
    <w:rsid w:val="00EE0D08"/>
    <w:rsid w:val="00F10C54"/>
    <w:rsid w:val="00F40282"/>
    <w:rsid w:val="00F53EE9"/>
    <w:rsid w:val="00F55FFA"/>
    <w:rsid w:val="00F732BE"/>
    <w:rsid w:val="00FD018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CC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17A38"/>
    <w:pPr>
      <w:ind w:left="720"/>
      <w:contextualSpacing/>
    </w:pPr>
  </w:style>
  <w:style w:type="character" w:styleId="Hyperlink">
    <w:name w:val="Hyperlink"/>
    <w:basedOn w:val="DefaultParagraphFont"/>
    <w:uiPriority w:val="99"/>
    <w:rsid w:val="00610B5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le@open.telekom.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Pages>3</Pages>
  <Words>899</Words>
  <Characters>5129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основу Закона о стечају и у складу са Националним стандардом бр</dc:title>
  <dc:subject/>
  <dc:creator>Jadranka</dc:creator>
  <cp:keywords/>
  <dc:description/>
  <cp:lastModifiedBy>Zoran</cp:lastModifiedBy>
  <cp:revision>3</cp:revision>
  <cp:lastPrinted>2020-03-21T16:22:00Z</cp:lastPrinted>
  <dcterms:created xsi:type="dcterms:W3CDTF">2020-03-21T15:59:00Z</dcterms:created>
  <dcterms:modified xsi:type="dcterms:W3CDTF">2020-03-21T16:23:00Z</dcterms:modified>
</cp:coreProperties>
</file>